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9C" w:rsidRDefault="00663E9C" w:rsidP="00847134">
      <w:pPr>
        <w:shd w:val="clear" w:color="auto" w:fill="FFFFFF"/>
        <w:spacing w:after="0" w:line="240" w:lineRule="auto"/>
        <w:ind w:left="720" w:hanging="360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663E9C" w:rsidRDefault="00663E9C" w:rsidP="006A722D">
      <w:pPr>
        <w:shd w:val="clear" w:color="auto" w:fill="FFFFFF"/>
        <w:spacing w:after="0" w:line="240" w:lineRule="auto"/>
        <w:ind w:left="720" w:hanging="360"/>
        <w:jc w:val="center"/>
        <w:rPr>
          <w:rFonts w:ascii="Times New Roman" w:hAnsi="Times New Roman"/>
          <w:sz w:val="32"/>
          <w:szCs w:val="32"/>
          <w:lang w:val="en-US"/>
        </w:rPr>
      </w:pPr>
      <w:r w:rsidRPr="006A722D">
        <w:rPr>
          <w:rFonts w:ascii="Times New Roman" w:hAnsi="Times New Roman"/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87.75pt">
            <v:imagedata r:id="rId4" o:title=""/>
          </v:shape>
        </w:pict>
      </w:r>
    </w:p>
    <w:p w:rsidR="00663E9C" w:rsidRDefault="00663E9C" w:rsidP="006A722D">
      <w:pPr>
        <w:shd w:val="clear" w:color="auto" w:fill="FFFFFF"/>
        <w:spacing w:after="0" w:line="240" w:lineRule="auto"/>
        <w:ind w:left="720" w:hanging="360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663E9C" w:rsidRPr="00847134" w:rsidRDefault="00663E9C" w:rsidP="00847134">
      <w:pPr>
        <w:shd w:val="clear" w:color="auto" w:fill="FFFFFF"/>
        <w:spacing w:after="0" w:line="240" w:lineRule="auto"/>
        <w:ind w:left="720" w:hanging="360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 </w:t>
      </w:r>
      <w:r w:rsidRPr="00847134">
        <w:rPr>
          <w:rFonts w:ascii="Times New Roman" w:hAnsi="Times New Roman"/>
          <w:color w:val="000000"/>
          <w:sz w:val="14"/>
        </w:rPr>
        <w:t> </w:t>
      </w: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ОБЩИЕ ПОЛОЖЕНИЯ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1.1.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Настоящее Положение разработано в соответствии с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Федеральным законом от 29.12.2012 № 273-ФЗ "Об образовании в Российской Федерации", Уставом дошкольной образовательной организации и программно-методическими инструктивными документами.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1.2.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Настоящее Положение регулирует деятельность групп общеразвивающей направленности.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1.3.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Группы общеразвивающей направленности (далее – Группа) создаются в целях обеспечения предоставления воспитанникам общедоступного бесплатного дошкольного образования, а так же с целью осуществления присмотра и ухода за детьми в соответствие с санитарными нормами и правилами.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1.4.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группах общеразвивающей направленности осуществляется дошкольное образование в соответствии с основной общеобразовательной программой дошкольного образования разрабатываемой дошкольной организацией самостоятельно на основе федеральных государственных образовательных стандартов, а также с учетом особенностей психофизического развития и возможностей детей.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1.5.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Основными задачами  группы  общеразвивающей направленности являются: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людьми, взрослыми и миром;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1.6.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Комплектование групп осуществляется в соответствии с Уставом ДОО, Порядком приема на обучение по образовательным программам дошкольного образования, Административным регламентом предоставления администрацией Петропавловск-Камчатского городского округа муниципальной услуги по предоставлению места в муниципальной образовательной организации, реализующей образовательную программу дошкольного образования.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2. ПОРЯДОК ПРИЕМА В ГРУППЫ ОБЩЕРАЗВИВАЮЩЕЙ НАПРАВЛЕННОСТИ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2.1.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Для определения ребенка в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группу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предоставляются следующие документы: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64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Symbol" w:hAnsi="Symbol" w:cs="Arial"/>
          <w:color w:val="000000"/>
          <w:sz w:val="24"/>
          <w:szCs w:val="24"/>
          <w:bdr w:val="none" w:sz="0" w:space="0" w:color="auto" w:frame="1"/>
        </w:rPr>
        <w:t>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</w:t>
      </w:r>
      <w:r w:rsidRPr="00847134">
        <w:rPr>
          <w:rFonts w:ascii="Times New Roman" w:hAnsi="Times New Roman"/>
          <w:color w:val="000000"/>
          <w:sz w:val="1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заявление родителей (законных представителей);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64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Symbol" w:hAnsi="Symbol" w:cs="Arial"/>
          <w:color w:val="000000"/>
          <w:sz w:val="24"/>
          <w:szCs w:val="24"/>
          <w:bdr w:val="none" w:sz="0" w:space="0" w:color="auto" w:frame="1"/>
        </w:rPr>
        <w:t>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</w:t>
      </w:r>
      <w:r w:rsidRPr="00847134">
        <w:rPr>
          <w:rFonts w:ascii="Times New Roman" w:hAnsi="Times New Roman"/>
          <w:color w:val="000000"/>
          <w:sz w:val="14"/>
        </w:rPr>
        <w:t> 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направление 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64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Symbol" w:hAnsi="Symbol" w:cs="Arial"/>
          <w:color w:val="000000"/>
          <w:sz w:val="24"/>
          <w:szCs w:val="24"/>
          <w:bdr w:val="none" w:sz="0" w:space="0" w:color="auto" w:frame="1"/>
        </w:rPr>
        <w:t>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</w:t>
      </w:r>
      <w:r w:rsidRPr="00847134">
        <w:rPr>
          <w:rFonts w:ascii="Times New Roman" w:hAnsi="Times New Roman"/>
          <w:color w:val="000000"/>
          <w:sz w:val="1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копия свидетельства о рождении ребенка;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64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Symbol" w:hAnsi="Symbol" w:cs="Arial"/>
          <w:color w:val="000000"/>
          <w:sz w:val="24"/>
          <w:szCs w:val="24"/>
          <w:bdr w:val="none" w:sz="0" w:space="0" w:color="auto" w:frame="1"/>
        </w:rPr>
        <w:t>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</w:t>
      </w:r>
      <w:r w:rsidRPr="00847134">
        <w:rPr>
          <w:rFonts w:ascii="Times New Roman" w:hAnsi="Times New Roman"/>
          <w:color w:val="000000"/>
          <w:sz w:val="1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медицинская карта;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left="64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Symbol" w:hAnsi="Symbol" w:cs="Arial"/>
          <w:color w:val="000000"/>
          <w:sz w:val="24"/>
          <w:szCs w:val="24"/>
          <w:bdr w:val="none" w:sz="0" w:space="0" w:color="auto" w:frame="1"/>
        </w:rPr>
        <w:t></w:t>
      </w:r>
      <w:r w:rsidRPr="00847134">
        <w:rPr>
          <w:rFonts w:ascii="Times New Roman" w:hAnsi="Times New Roman"/>
          <w:color w:val="000000"/>
          <w:sz w:val="14"/>
          <w:szCs w:val="14"/>
          <w:bdr w:val="none" w:sz="0" w:space="0" w:color="auto" w:frame="1"/>
        </w:rPr>
        <w:t>    </w:t>
      </w:r>
      <w:r w:rsidRPr="00847134">
        <w:rPr>
          <w:rFonts w:ascii="Times New Roman" w:hAnsi="Times New Roman"/>
          <w:color w:val="000000"/>
          <w:sz w:val="1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документы, удостоверяющие личность одного из родителей (законных представителей).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2.2. В группу общеразвивающей направленности принимаются дети от 2 до 7 лет; комплектование детей проводится по одновозрастному принципу.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2.3. Наполняемость группы устанавливается в соответствии с требованиями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СанПиНа(2.4.1.3049-13) от 15.05.2013 № 26 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2.4. При приеме детей в группу администрация образовательной организации обязана: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>-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ознакомить родителей (законных представителей)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63E9C" w:rsidRPr="00847134" w:rsidRDefault="00663E9C" w:rsidP="00847134">
      <w:pPr>
        <w:shd w:val="clear" w:color="auto" w:fill="FFFFFF"/>
        <w:spacing w:after="0" w:line="232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1"/>
          <w:szCs w:val="21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3. ОРГАНИЗАЦИЯ ФУНКЦИОНИРОВАНИЯ ГРУППЫ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3.1. Группа создается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при наличии соответствующих условий для организации работы с детьми, необходимого для функционирования </w:t>
      </w:r>
      <w:r w:rsidRPr="00847134">
        <w:rPr>
          <w:rFonts w:ascii="Times New Roman" w:hAnsi="Times New Roman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кадрового и программно-методического обеспечения, а также психолого-педагогических требований к устройству дошкольной организации, определяемых нормативно-правовыми актами Министерства образования РФ.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3.2. Помещения Группы должны отвечать педагогическим, санитарно-гигиеническим требованиям, правилам пожарной безопасности.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3.3. Группа общеразвивающей направленности функционирует на основании приказа руководителя ДОУ с указанием профиля и режима работы.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3.5. Дошкольная организация несет ответственность во время воспитательно-образовательного процесса за жизнь и здоровье детей, работников группы, за соответствие форм, методов и средств его организации возрастным и психофизическим возможностям детей.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3.6. Группа обеспечивается кадрами: два воспитателя, младший воспитатель.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3.7. Режим работы Группы – в режиме полного дня , (12 часов пребывание), с 7.00-19.00, выходные – суббота и воскресенье.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3.9. Орга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низация питания детей в Группе 3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разовое, согласно режима дня регулируется санитарными нормами.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4. ВОСПИТАТЕЛЬНО-ОБРАЗОВАТЕЛЬНЫЙ ПРОЦЕСС</w:t>
      </w:r>
    </w:p>
    <w:p w:rsidR="00663E9C" w:rsidRPr="00847134" w:rsidRDefault="00663E9C" w:rsidP="0084713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454545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4.1. Воспитательно-образовательный процесс в Группе направлен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4.2. Организация воспитательно-образовательной работы Группы предусматривает создание условий для различных видов деятельности с учетом возрастных особенностей, интересов и потребностей самих детей.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4.3. Продолжительность видов деятельности и режим работы в Группе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организуется с учетом гигиенических требований к максимальной нагрузке на детей дошкольного возраста.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4.4. При организации работы с детьми используются следующие формы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работы: индивидуальные, подгрупповые.</w:t>
      </w:r>
    </w:p>
    <w:p w:rsidR="00663E9C" w:rsidRPr="00847134" w:rsidRDefault="00663E9C" w:rsidP="0084713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454545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5.</w:t>
      </w:r>
      <w:r w:rsidRPr="00847134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РУКОВОДСТВО И ШТАТЫ ГРУПП ОБЩЕРАЗВИВАЮЩЕЙ НАПРАВЛЕННОСТИ</w:t>
      </w:r>
    </w:p>
    <w:p w:rsidR="00663E9C" w:rsidRPr="00847134" w:rsidRDefault="00663E9C" w:rsidP="0084713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454545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5.1. Участниками воспитательно-образовательного процесса в Группе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являются воспитанники, родители (законные представители), воспитатели, младший воспитатель (помощник воспитателя), музыкальный руководитель, педагог-психолог.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5.2. Права, обязанности и социальные гарантии каждого работника группы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определяются законодательством РФ, Уставом ДОО, трудовым договором, определяющим функциональные обязанности и квалификационные характеристики.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5.3. Права и обязанности родителей (законных представителей)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определяются Уставом ДОО, договором об образовательных отношениях ДОУ и родителей (законных представителей).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5.4. Управление и руководство группой осуществляется в соответствии с законом «Об Образовании в Российской Федерации», настоящим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Положением и Уставом ДОО.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5.5. Непосредственное руководство деятельностью Группы осуществляет заведующий ДОО.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5.6. ДОО руководствуется штатным расписанием, которое утверждается руководителем.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5.7. Заведующий ДОО определяет функциональные обязанности</w:t>
      </w:r>
      <w:r w:rsidRPr="00847134">
        <w:rPr>
          <w:rFonts w:ascii="Tahoma" w:hAnsi="Tahoma" w:cs="Tahoma"/>
          <w:color w:val="000000"/>
          <w:sz w:val="24"/>
          <w:szCs w:val="24"/>
        </w:rPr>
        <w:t> </w:t>
      </w: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каждого работника Группы.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5.8. К педагогическим работникам Группы предъявляются требования, соответствующие квалификационной характеристике по должности.</w:t>
      </w:r>
    </w:p>
    <w:p w:rsidR="00663E9C" w:rsidRPr="00847134" w:rsidRDefault="00663E9C" w:rsidP="00847134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> </w:t>
      </w: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6. ЗАКЛЮЧИТЕЛЬНЫЕ ПОЛОЖЕНИЯ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6.1. В вопросах, не предусмотренных настоящим Положением, на группы общеразвивающей направленности распространяется Устав ДОО.</w:t>
      </w:r>
    </w:p>
    <w:p w:rsidR="00663E9C" w:rsidRPr="00847134" w:rsidRDefault="00663E9C" w:rsidP="008471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47134">
        <w:rPr>
          <w:rFonts w:ascii="Tahoma" w:hAnsi="Tahoma" w:cs="Tahoma"/>
          <w:color w:val="000000"/>
          <w:sz w:val="28"/>
          <w:szCs w:val="28"/>
          <w:bdr w:val="none" w:sz="0" w:space="0" w:color="auto" w:frame="1"/>
        </w:rPr>
        <w:t> </w:t>
      </w:r>
    </w:p>
    <w:p w:rsidR="00663E9C" w:rsidRPr="00847134" w:rsidRDefault="00663E9C" w:rsidP="0084713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63E9C" w:rsidRPr="00847134" w:rsidRDefault="00663E9C" w:rsidP="00847134">
      <w:pPr>
        <w:spacing w:after="0" w:line="240" w:lineRule="auto"/>
        <w:rPr>
          <w:rFonts w:ascii="Times New Roman" w:hAnsi="Times New Roman"/>
        </w:rPr>
      </w:pPr>
    </w:p>
    <w:sectPr w:rsidR="00663E9C" w:rsidRPr="00847134" w:rsidSect="006A722D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134"/>
    <w:rsid w:val="0006388C"/>
    <w:rsid w:val="00460AA9"/>
    <w:rsid w:val="00663E9C"/>
    <w:rsid w:val="006A722D"/>
    <w:rsid w:val="00847134"/>
    <w:rsid w:val="009E5D54"/>
    <w:rsid w:val="00BE19F9"/>
    <w:rsid w:val="00E43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AA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471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84713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1190</Words>
  <Characters>6786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Римма</cp:lastModifiedBy>
  <cp:revision>5</cp:revision>
  <dcterms:created xsi:type="dcterms:W3CDTF">2017-04-04T12:57:00Z</dcterms:created>
  <dcterms:modified xsi:type="dcterms:W3CDTF">2017-04-05T08:35:00Z</dcterms:modified>
</cp:coreProperties>
</file>